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right="2560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</w:rPr>
        <w:t>1</w:t>
      </w:r>
      <w:r>
        <w:rPr>
          <w:rFonts w:ascii="黑体" w:hAnsi="黑体" w:eastAsia="黑体"/>
          <w:color w:val="000000"/>
          <w:sz w:val="32"/>
          <w:szCs w:val="32"/>
        </w:rPr>
        <w:t>：</w:t>
      </w:r>
    </w:p>
    <w:p>
      <w:pPr>
        <w:adjustRightInd w:val="0"/>
        <w:snapToGrid w:val="0"/>
        <w:ind w:left="7920" w:hanging="7920" w:hangingChars="2200"/>
        <w:jc w:val="center"/>
        <w:rPr>
          <w:rFonts w:eastAsia="方正小标宋简体"/>
          <w:bCs/>
          <w:sz w:val="36"/>
          <w:szCs w:val="36"/>
        </w:rPr>
      </w:pPr>
      <w:r>
        <w:rPr>
          <w:rFonts w:hint="eastAsia" w:eastAsia="方正小标宋简体"/>
          <w:bCs/>
          <w:sz w:val="36"/>
          <w:szCs w:val="36"/>
          <w:lang w:eastAsia="zh-CN"/>
        </w:rPr>
        <w:t>德阳文鑫文化体育</w:t>
      </w:r>
      <w:r>
        <w:rPr>
          <w:rFonts w:hint="eastAsia" w:eastAsia="方正小标宋简体"/>
          <w:bCs/>
          <w:sz w:val="36"/>
          <w:szCs w:val="36"/>
        </w:rPr>
        <w:t>有限公司员工招聘</w:t>
      </w:r>
      <w:r>
        <w:rPr>
          <w:rFonts w:eastAsia="方正小标宋简体"/>
          <w:bCs/>
          <w:sz w:val="36"/>
          <w:szCs w:val="36"/>
        </w:rPr>
        <w:t>报名表</w:t>
      </w:r>
    </w:p>
    <w:p>
      <w:pPr>
        <w:adjustRightInd w:val="0"/>
        <w:snapToGrid w:val="0"/>
        <w:spacing w:before="156" w:beforeLines="50" w:line="360" w:lineRule="auto"/>
        <w:ind w:right="-902"/>
        <w:jc w:val="left"/>
        <w:rPr>
          <w:rFonts w:hint="eastAsia"/>
        </w:rPr>
      </w:pPr>
      <w:r>
        <w:rPr>
          <w:rFonts w:hint="eastAsia" w:ascii="楷体_GB2312" w:eastAsia="楷体_GB2312"/>
          <w:b/>
          <w:bCs/>
          <w:sz w:val="28"/>
          <w:szCs w:val="28"/>
        </w:rPr>
        <w:t>应聘岗位：</w:t>
      </w:r>
      <w:r>
        <w:rPr>
          <w:rFonts w:eastAsia="楷体_GB2312"/>
          <w:b/>
          <w:bCs/>
          <w:sz w:val="28"/>
          <w:szCs w:val="28"/>
          <w:u w:val="single"/>
        </w:rPr>
        <w:t xml:space="preserve">                    </w:t>
      </w:r>
      <w:r>
        <w:rPr>
          <w:rFonts w:eastAsia="楷体_GB2312"/>
          <w:b/>
          <w:bCs/>
          <w:sz w:val="28"/>
          <w:szCs w:val="28"/>
        </w:rPr>
        <w:t xml:space="preserve">  </w:t>
      </w:r>
      <w:r>
        <w:rPr>
          <w:rFonts w:hint="eastAsia" w:eastAsia="楷体_GB2312"/>
          <w:b/>
          <w:bCs/>
          <w:sz w:val="28"/>
          <w:szCs w:val="28"/>
        </w:rPr>
        <w:t xml:space="preserve">          </w:t>
      </w:r>
      <w:r>
        <w:rPr>
          <w:rFonts w:eastAsia="楷体_GB2312"/>
          <w:bCs/>
          <w:sz w:val="28"/>
          <w:szCs w:val="28"/>
        </w:rPr>
        <w:t>报名日期：    年  月  日</w:t>
      </w:r>
    </w:p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340"/>
        <w:gridCol w:w="265"/>
        <w:gridCol w:w="88"/>
        <w:gridCol w:w="654"/>
        <w:gridCol w:w="288"/>
        <w:gridCol w:w="855"/>
        <w:gridCol w:w="441"/>
        <w:gridCol w:w="699"/>
        <w:gridCol w:w="739"/>
        <w:gridCol w:w="277"/>
        <w:gridCol w:w="649"/>
        <w:gridCol w:w="83"/>
        <w:gridCol w:w="811"/>
        <w:gridCol w:w="19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姓   名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性别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出生日期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免冠彩照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身   高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体  重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婚姻状况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民   族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血  型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健康状况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学   历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职  称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政治面貌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户口所在地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专  业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宗教信仰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身份证号码</w:t>
            </w:r>
          </w:p>
        </w:tc>
        <w:tc>
          <w:tcPr>
            <w:tcW w:w="26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beforeAutospacing="1" w:afterAutospacing="1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QQ号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联系电话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现居住地址及邮编</w:t>
            </w:r>
          </w:p>
        </w:tc>
        <w:tc>
          <w:tcPr>
            <w:tcW w:w="393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紧急联系人</w:t>
            </w:r>
          </w:p>
        </w:tc>
        <w:tc>
          <w:tcPr>
            <w:tcW w:w="10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关系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93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紧急联系电话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主要学习/培训经历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起止时间</w:t>
            </w: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毕业院校（培训机构）</w:t>
            </w: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专业（课题）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学历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主要工作经历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起止时间</w:t>
            </w: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工作单位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联系电话</w:t>
            </w: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职务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月薪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离职原因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beforeAutospacing="1" w:afterAutospacing="1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家庭主要成员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姓名</w:t>
            </w: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关系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年龄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工作单位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职务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您是否愿意外派到其他城市分公司工作：□是      □否      □可以考虑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您是否愿意服从调剂安排：        □是    □否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有无亲属朋友就职于本公司：      □无   □有：姓名</w:t>
            </w:r>
            <w:r>
              <w:rPr>
                <w:rFonts w:hint="eastAsia" w:ascii="宋体" w:hAnsi="宋体" w:cs="宋体"/>
                <w:sz w:val="22"/>
                <w:szCs w:val="22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  关系</w:t>
            </w:r>
            <w:r>
              <w:rPr>
                <w:rFonts w:hint="eastAsia" w:ascii="宋体" w:hAnsi="宋体" w:cs="宋体"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  部门 </w:t>
            </w:r>
            <w:r>
              <w:rPr>
                <w:rFonts w:hint="eastAsia" w:ascii="宋体" w:hAnsi="宋体" w:cs="宋体"/>
                <w:sz w:val="22"/>
                <w:szCs w:val="22"/>
                <w:u w:val="single"/>
              </w:rPr>
              <w:t xml:space="preserve">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招聘信息来源：□人才网  □报刊  □人才市场  □内部员工介绍，介绍人___________  □其他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3" w:leftChars="-405" w:hanging="853" w:hangingChars="354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本人保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本人保证以上资料完全属实，如有失实，愿承担无偿解雇责任。         本人签名：___________</w:t>
            </w:r>
          </w:p>
        </w:tc>
      </w:tr>
    </w:tbl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88" w:right="1967" w:bottom="1070" w:left="1803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54000" cy="35052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000" cy="350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Style w:val="11"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  <w:sz w:val="24"/>
                              <w:szCs w:val="24"/>
                            </w:rPr>
                            <w:t>- 6 -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7.6pt;width:20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idtNi0AAAAAMBAAAPAAAAAAAAAAEAIAAAACIAAABk&#10;cnMvZG93bnJldi54bWxQSwECFAAUAAAACACHTuJADUrGutUBAACgAwAADgAAAAAAAAABACAAAAAf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11"/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11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11"/>
                        <w:sz w:val="24"/>
                        <w:szCs w:val="24"/>
                      </w:rPr>
                      <w:t>- 6 -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C233CE"/>
    <w:rsid w:val="00313701"/>
    <w:rsid w:val="02E506B2"/>
    <w:rsid w:val="03FC15A7"/>
    <w:rsid w:val="056325B3"/>
    <w:rsid w:val="07F06BB5"/>
    <w:rsid w:val="095C6BD5"/>
    <w:rsid w:val="0C9528FF"/>
    <w:rsid w:val="10A32DF3"/>
    <w:rsid w:val="17371A56"/>
    <w:rsid w:val="1A90169C"/>
    <w:rsid w:val="1DF43AEB"/>
    <w:rsid w:val="1F253121"/>
    <w:rsid w:val="27C233CE"/>
    <w:rsid w:val="27F64D84"/>
    <w:rsid w:val="28523CA0"/>
    <w:rsid w:val="2D793401"/>
    <w:rsid w:val="2F7056E3"/>
    <w:rsid w:val="301925D2"/>
    <w:rsid w:val="309353F8"/>
    <w:rsid w:val="30EC624D"/>
    <w:rsid w:val="31D24FFF"/>
    <w:rsid w:val="34F96F35"/>
    <w:rsid w:val="380D5AAD"/>
    <w:rsid w:val="397C1620"/>
    <w:rsid w:val="3A414100"/>
    <w:rsid w:val="3D892EF9"/>
    <w:rsid w:val="3F870FA3"/>
    <w:rsid w:val="415C5FAB"/>
    <w:rsid w:val="4AF23ED0"/>
    <w:rsid w:val="50C4454A"/>
    <w:rsid w:val="519C43CF"/>
    <w:rsid w:val="51E4162F"/>
    <w:rsid w:val="546C2C14"/>
    <w:rsid w:val="59B24657"/>
    <w:rsid w:val="5B030C76"/>
    <w:rsid w:val="5FC56F36"/>
    <w:rsid w:val="60B20F8D"/>
    <w:rsid w:val="681557B3"/>
    <w:rsid w:val="6BAB0196"/>
    <w:rsid w:val="6D26311F"/>
    <w:rsid w:val="6D535020"/>
    <w:rsid w:val="6E925FDA"/>
    <w:rsid w:val="6FAB1BFC"/>
    <w:rsid w:val="73C96A44"/>
    <w:rsid w:val="7704653A"/>
    <w:rsid w:val="77132317"/>
    <w:rsid w:val="7977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0"/>
    </w:pPr>
    <w:rPr>
      <w:rFonts w:ascii="Calibri" w:hAnsi="Calibri" w:eastAsia="方正小标宋简体" w:cs="Times New Roman"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2"/>
    <w:basedOn w:val="1"/>
    <w:qFormat/>
    <w:uiPriority w:val="0"/>
    <w:pPr>
      <w:spacing w:afterLines="0" w:afterAutospacing="0" w:line="560" w:lineRule="exact"/>
    </w:p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235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2018-06-20T08:17:00Z</dcterms:created>
  <dc:creator>繁体字1390292585</dc:creator>
  <cp:lastModifiedBy>你快看起风了</cp:lastModifiedBy>
  <cp:lastPrinted>2022-01-24T02:26:00Z</cp:lastPrinted>
  <dcterms:modified xsi:type="dcterms:W3CDTF">2022-01-25T06:32:58Z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0DF4DD5F751B410BA8F1976557CC33A9</vt:lpwstr>
  </property>
</Properties>
</file>